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E1B00" w:rsidRPr="001B66E4" w:rsidRDefault="001B66E4" w:rsidP="001B66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3200400</wp:posOffset>
                </wp:positionV>
                <wp:extent cx="6629400" cy="2514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  <w:r w:rsidRPr="001B66E4">
                              <w:rPr>
                                <w:rFonts w:ascii="Frutiger LT Std 55 Roman" w:hAnsi="Frutiger LT Std 55 Roman"/>
                                <w:color w:val="00203F"/>
                              </w:rPr>
                              <w:t>WHAT: (LEAVE BLANK FOR LOCALS TO DESCRIBE EVENT IN 2-3 SENTENCES</w:t>
                            </w: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  <w:r w:rsidRPr="001B66E4">
                              <w:rPr>
                                <w:rFonts w:ascii="Frutiger LT Std 55 Roman" w:hAnsi="Frutiger LT Std 55 Roman"/>
                                <w:color w:val="00203F"/>
                              </w:rPr>
                              <w:t>WHERE: (LEAVE BLANK FOR LOCALS)</w:t>
                            </w: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  <w:r w:rsidRPr="001B66E4">
                              <w:rPr>
                                <w:rFonts w:ascii="Frutiger LT Std 55 Roman" w:hAnsi="Frutiger LT Std 55 Roman"/>
                                <w:color w:val="00203F"/>
                              </w:rPr>
                              <w:t>WHEN: (LEAVE BLANK FOR LOCALS)</w:t>
                            </w: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  <w:r w:rsidRPr="001B66E4">
                              <w:rPr>
                                <w:rFonts w:ascii="Frutiger LT Std 55 Roman" w:hAnsi="Frutiger LT Std 55 Roman"/>
                                <w:color w:val="00203F"/>
                              </w:rPr>
                              <w:t>INSTRUCTIONS: We’ll have signs and chant cards ready to go. We want this to be big, so bring your family, friends, co-workers, and community allies!</w:t>
                            </w: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</w:p>
                          <w:p w:rsidR="001B66E4" w:rsidRPr="001B66E4" w:rsidRDefault="001B66E4" w:rsidP="001B66E4">
                            <w:pPr>
                              <w:rPr>
                                <w:rFonts w:ascii="Frutiger LT Std 55 Roman" w:hAnsi="Frutiger LT Std 55 Roman"/>
                                <w:color w:val="00203F"/>
                              </w:rPr>
                            </w:pPr>
                            <w:r w:rsidRPr="001B66E4">
                              <w:rPr>
                                <w:rFonts w:ascii="Frutiger LT Std 55 Roman" w:hAnsi="Frutiger LT Std 55 Roman"/>
                                <w:color w:val="00203F"/>
                              </w:rPr>
                              <w:t>CONTACT PERSON: (LEAVE BLANK FOR LOCALS)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252pt;width:522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" filled="f" stroked="f">
                <v:textbox>
                  <w:txbxContent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  <w:r w:rsidRPr="001B66E4">
                        <w:rPr>
                          <w:rFonts w:ascii="Frutiger LT Std 55 Roman" w:hAnsi="Frutiger LT Std 55 Roman"/>
                          <w:color w:val="00203F"/>
                        </w:rPr>
                        <w:t>WHAT: (LEAVE BLANK FOR LOCALS TO DESCRIBE EVENT IN 2-3 SENTENCES</w:t>
                      </w: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  <w:r w:rsidRPr="001B66E4">
                        <w:rPr>
                          <w:rFonts w:ascii="Frutiger LT Std 55 Roman" w:hAnsi="Frutiger LT Std 55 Roman"/>
                          <w:color w:val="00203F"/>
                        </w:rPr>
                        <w:t>WHERE: (LEAVE BLANK FOR LOCALS)</w:t>
                      </w: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  <w:r w:rsidRPr="001B66E4">
                        <w:rPr>
                          <w:rFonts w:ascii="Frutiger LT Std 55 Roman" w:hAnsi="Frutiger LT Std 55 Roman"/>
                          <w:color w:val="00203F"/>
                        </w:rPr>
                        <w:t>WHEN: (LEAVE BLANK FOR LOCALS)</w:t>
                      </w: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  <w:r w:rsidRPr="001B66E4">
                        <w:rPr>
                          <w:rFonts w:ascii="Frutiger LT Std 55 Roman" w:hAnsi="Frutiger LT Std 55 Roman"/>
                          <w:color w:val="00203F"/>
                        </w:rPr>
                        <w:t>INSTRUCTIONS: We’ll have signs and chant cards ready to go. We want this to be big, so bring your family, friends, co-workers, and community allies!</w:t>
                      </w: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</w:p>
                    <w:p w:rsidR="001B66E4" w:rsidRPr="001B66E4" w:rsidRDefault="001B66E4" w:rsidP="001B66E4">
                      <w:pPr>
                        <w:rPr>
                          <w:rFonts w:ascii="Frutiger LT Std 55 Roman" w:hAnsi="Frutiger LT Std 55 Roman"/>
                          <w:color w:val="00203F"/>
                        </w:rPr>
                      </w:pPr>
                      <w:r w:rsidRPr="001B66E4">
                        <w:rPr>
                          <w:rFonts w:ascii="Frutiger LT Std 55 Roman" w:hAnsi="Frutiger LT Std 55 Roman"/>
                          <w:color w:val="00203F"/>
                        </w:rPr>
                        <w:t>CONTACT PERSON: (LEAVE BLANK FOR LOCALS)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B00" w:rsidRPr="001B66E4" w:rsidSect="00EE1B00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813" w:rsidRDefault="00290813" w:rsidP="001B66E4">
      <w:r>
        <w:separator/>
      </w:r>
    </w:p>
  </w:endnote>
  <w:endnote w:type="continuationSeparator" w:id="0">
    <w:p w:rsidR="00290813" w:rsidRDefault="00290813" w:rsidP="001B6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utiger LT Std 55 Roman">
    <w:panose1 w:val="020B06020202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813" w:rsidRDefault="00290813" w:rsidP="001B66E4">
      <w:r>
        <w:separator/>
      </w:r>
    </w:p>
  </w:footnote>
  <w:footnote w:type="continuationSeparator" w:id="0">
    <w:p w:rsidR="00290813" w:rsidRDefault="00290813" w:rsidP="001B6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E4" w:rsidRPr="001B66E4" w:rsidRDefault="001B66E4" w:rsidP="001B66E4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-1142939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13"/>
    <w:rsid w:val="001B66E4"/>
    <w:rsid w:val="00290813"/>
    <w:rsid w:val="002D60E9"/>
    <w:rsid w:val="00A2732A"/>
    <w:rsid w:val="00EE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6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6E4"/>
  </w:style>
  <w:style w:type="paragraph" w:styleId="Footer">
    <w:name w:val="footer"/>
    <w:basedOn w:val="Normal"/>
    <w:link w:val="FooterChar"/>
    <w:uiPriority w:val="99"/>
    <w:unhideWhenUsed/>
    <w:rsid w:val="001B66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6E4"/>
  </w:style>
  <w:style w:type="paragraph" w:styleId="BalloonText">
    <w:name w:val="Balloon Text"/>
    <w:basedOn w:val="Normal"/>
    <w:link w:val="BalloonTextChar"/>
    <w:uiPriority w:val="99"/>
    <w:semiHidden/>
    <w:unhideWhenUsed/>
    <w:rsid w:val="001B66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6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6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6E4"/>
  </w:style>
  <w:style w:type="paragraph" w:styleId="Footer">
    <w:name w:val="footer"/>
    <w:basedOn w:val="Normal"/>
    <w:link w:val="FooterChar"/>
    <w:uiPriority w:val="99"/>
    <w:unhideWhenUsed/>
    <w:rsid w:val="001B66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6E4"/>
  </w:style>
  <w:style w:type="paragraph" w:styleId="BalloonText">
    <w:name w:val="Balloon Text"/>
    <w:basedOn w:val="Normal"/>
    <w:link w:val="BalloonTextChar"/>
    <w:uiPriority w:val="99"/>
    <w:semiHidden/>
    <w:unhideWhenUsed/>
    <w:rsid w:val="001B66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6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erikamcclary:Downloads:Attendance-Fli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Attendance-Flier-template.dotx</Template>
  <TotalTime>2</TotalTime>
  <Pages>1</Pages>
  <Words>0</Words>
  <Characters>1</Characters>
  <Application>Microsoft Macintosh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Frederika McClary</dc:creator>
  <cp:keywords/>
  <dc:description/>
  <cp:lastModifiedBy>Barbara Tobias User</cp:lastModifiedBy>
  <cp:revision>2</cp:revision>
  <dcterms:created xsi:type="dcterms:W3CDTF">2017-01-12T21:37:00Z</dcterms:created>
  <dcterms:modified xsi:type="dcterms:W3CDTF">2017-01-12T21:37:00Z</dcterms:modified>
</cp:coreProperties>
</file>